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0E33F8" w:rsidP="0035052D">
            <w:pPr>
              <w:pStyle w:val="Title"/>
            </w:pPr>
            <w:r>
              <w:t>Customer Complaint and Escalation Form</w:t>
            </w:r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00"/>
              <w:gridCol w:w="1901"/>
              <w:gridCol w:w="300"/>
              <w:gridCol w:w="615"/>
              <w:gridCol w:w="269"/>
              <w:gridCol w:w="31"/>
              <w:gridCol w:w="1477"/>
              <w:gridCol w:w="111"/>
              <w:gridCol w:w="189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4F6D00" w:rsidP="009F4149">
                  <w:pPr>
                    <w:pStyle w:val="BoldText"/>
                  </w:pPr>
                  <w:r>
                    <w:t xml:space="preserve">Date </w:t>
                  </w:r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0E33F8" w:rsidP="009F4149">
                  <w:pPr>
                    <w:pStyle w:val="BoldText"/>
                  </w:pPr>
                  <w:r>
                    <w:t xml:space="preserve">Date of incident if different </w:t>
                  </w:r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0E33F8" w:rsidP="009F4149">
                  <w:pPr>
                    <w:pStyle w:val="BoldText"/>
                  </w:pPr>
                  <w:r>
                    <w:t>Complainants Name</w:t>
                  </w:r>
                </w:p>
              </w:tc>
              <w:tc>
                <w:tcPr>
                  <w:tcW w:w="300" w:type="dxa"/>
                  <w:gridSpan w:val="2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0E33F8" w:rsidP="009F4149">
                  <w:pPr>
                    <w:pStyle w:val="BoldText"/>
                  </w:pPr>
                  <w:r>
                    <w:t xml:space="preserve">Complainants Organization/Company Name </w:t>
                  </w:r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3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0E33F8" w:rsidP="0035052D">
                  <w:pPr>
                    <w:pStyle w:val="BlueBoldText"/>
                  </w:pPr>
                  <w:r>
                    <w:t>Complainants Contact Details</w:t>
                  </w:r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3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946565" w:rsidRPr="00410E03" w:rsidTr="00A02846">
              <w:trPr>
                <w:trHeight w:val="414"/>
              </w:trPr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46565" w:rsidRPr="00410E03" w:rsidRDefault="00946565" w:rsidP="00915359"/>
              </w:tc>
              <w:tc>
                <w:tcPr>
                  <w:tcW w:w="300" w:type="dxa"/>
                  <w:gridSpan w:val="2"/>
                </w:tcPr>
                <w:p w:rsidR="00946565" w:rsidRPr="00410E03" w:rsidRDefault="00946565" w:rsidP="00915359"/>
              </w:tc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46565" w:rsidRPr="00410E03" w:rsidRDefault="00946565" w:rsidP="00915359"/>
              </w:tc>
              <w:tc>
                <w:tcPr>
                  <w:tcW w:w="300" w:type="dxa"/>
                  <w:gridSpan w:val="2"/>
                </w:tcPr>
                <w:p w:rsidR="00946565" w:rsidRPr="00410E03" w:rsidRDefault="0094656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946565" w:rsidRPr="00410E03" w:rsidRDefault="0094656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5"/>
                </w:tcPr>
                <w:p w:rsidR="00E301A2" w:rsidRPr="009F4149" w:rsidRDefault="004F6D00" w:rsidP="009F4149">
                  <w:pPr>
                    <w:pStyle w:val="BoldText"/>
                  </w:pPr>
                  <w:r>
                    <w:t>Address</w:t>
                  </w:r>
                </w:p>
              </w:tc>
              <w:tc>
                <w:tcPr>
                  <w:tcW w:w="3385" w:type="dxa"/>
                  <w:gridSpan w:val="6"/>
                </w:tcPr>
                <w:p w:rsidR="00E301A2" w:rsidRPr="009F4149" w:rsidRDefault="004F6D00" w:rsidP="009F4149">
                  <w:pPr>
                    <w:pStyle w:val="BoldText"/>
                  </w:pPr>
                  <w:r>
                    <w:t>Telephone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4F6D00" w:rsidP="009F4149">
                  <w:pPr>
                    <w:pStyle w:val="BoldText"/>
                  </w:pPr>
                  <w:r>
                    <w:t>Email</w:t>
                  </w:r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3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2C5483" w:rsidP="0035052D">
                  <w:pPr>
                    <w:pStyle w:val="BoldText"/>
                  </w:pPr>
                  <w:r>
                    <w:t xml:space="preserve">Reason for Escalation </w:t>
                  </w:r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2C5483">
                  <w:pPr>
                    <w:jc w:val="both"/>
                  </w:pPr>
                </w:p>
              </w:tc>
              <w:tc>
                <w:tcPr>
                  <w:tcW w:w="31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3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2C5483" w:rsidP="0035052D">
                  <w:pPr>
                    <w:pStyle w:val="BoldText"/>
                  </w:pPr>
                  <w:r>
                    <w:t>Is this the first time you are escalating this matter? If no provide details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  <w:gridSpan w:val="2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  <w:gridSpan w:val="2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:rsidTr="002C5483">
              <w:trPr>
                <w:trHeight w:val="457"/>
              </w:trPr>
              <w:tc>
                <w:tcPr>
                  <w:tcW w:w="4893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  <w:gridSpan w:val="2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2C5483" w:rsidP="0035052D">
                  <w:pPr>
                    <w:pStyle w:val="BoldText"/>
                  </w:pPr>
                  <w:r>
                    <w:t>Details of current complaint</w:t>
                  </w:r>
                </w:p>
              </w:tc>
              <w:tc>
                <w:tcPr>
                  <w:tcW w:w="300" w:type="dxa"/>
                  <w:gridSpan w:val="2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  <w:gridSpan w:val="2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  <w:gridSpan w:val="2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582B5E" w:rsidRPr="00410E03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582B5E" w:rsidRPr="00410E03" w:rsidRDefault="00582B5E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  <w:gridSpan w:val="2"/>
                </w:tcPr>
                <w:p w:rsidR="00582B5E" w:rsidRPr="00410E03" w:rsidRDefault="00582B5E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582B5E" w:rsidRPr="00410E03" w:rsidRDefault="00582B5E" w:rsidP="0035052D">
                  <w:pPr>
                    <w:pStyle w:val="BoldText"/>
                  </w:pPr>
                </w:p>
              </w:tc>
            </w:tr>
            <w:tr w:rsidR="00582B5E" w:rsidRPr="00410E03" w:rsidTr="00A02846">
              <w:trPr>
                <w:trHeight w:val="346"/>
              </w:trPr>
              <w:tc>
                <w:tcPr>
                  <w:tcW w:w="489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:rsidR="00582B5E" w:rsidRPr="00410E03" w:rsidRDefault="00582B5E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  <w:gridSpan w:val="2"/>
                </w:tcPr>
                <w:p w:rsidR="00582B5E" w:rsidRPr="00410E03" w:rsidRDefault="00582B5E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582B5E" w:rsidRPr="00410E03" w:rsidRDefault="00582B5E" w:rsidP="0035052D">
                  <w:pPr>
                    <w:pStyle w:val="BoldText"/>
                  </w:pPr>
                </w:p>
              </w:tc>
            </w:tr>
            <w:tr w:rsidR="00582B5E" w:rsidRPr="00410E03" w:rsidTr="00946565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4F6D00" w:rsidRDefault="004F6D00" w:rsidP="00915359"/>
                <w:p w:rsidR="004F6D00" w:rsidRPr="004F6D00" w:rsidRDefault="004F6D00" w:rsidP="004F6D00"/>
                <w:p w:rsidR="00582B5E" w:rsidRPr="004F6D00" w:rsidRDefault="00582B5E" w:rsidP="004F6D00">
                  <w:pPr>
                    <w:jc w:val="left"/>
                  </w:pPr>
                </w:p>
              </w:tc>
              <w:tc>
                <w:tcPr>
                  <w:tcW w:w="4704" w:type="dxa"/>
                  <w:gridSpan w:val="7"/>
                </w:tcPr>
                <w:p w:rsidR="00582B5E" w:rsidRDefault="00582B5E" w:rsidP="00915359"/>
                <w:p w:rsidR="00582B5E" w:rsidRDefault="00582B5E" w:rsidP="00915359"/>
                <w:p w:rsidR="00946565" w:rsidRPr="00410E03" w:rsidRDefault="00946565" w:rsidP="00946565">
                  <w:pPr>
                    <w:jc w:val="both"/>
                  </w:pPr>
                </w:p>
              </w:tc>
            </w:tr>
            <w:tr w:rsidR="00946565" w:rsidRPr="00410E03" w:rsidTr="00946565">
              <w:trPr>
                <w:gridAfter w:val="5"/>
                <w:wAfter w:w="4893" w:type="dxa"/>
                <w:trHeight w:val="52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</w:tcPr>
                <w:p w:rsidR="00946565" w:rsidRDefault="00946565" w:rsidP="00946565">
                  <w:pPr>
                    <w:jc w:val="both"/>
                  </w:pPr>
                  <w:r>
                    <w:t xml:space="preserve">List </w:t>
                  </w:r>
                  <w:r w:rsidR="00C7698B">
                    <w:t xml:space="preserve">of </w:t>
                  </w:r>
                  <w:r>
                    <w:t>supporting documents being attached.</w:t>
                  </w:r>
                  <w:r>
                    <w:tab/>
                  </w:r>
                </w:p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46565">
                  <w:pPr>
                    <w:jc w:val="both"/>
                  </w:pPr>
                </w:p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15359"/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15359"/>
              </w:tc>
              <w:bookmarkStart w:id="0" w:name="_GoBack"/>
              <w:bookmarkEnd w:id="0"/>
            </w:tr>
            <w:tr w:rsidR="00946565" w:rsidRPr="00410E03" w:rsidTr="00946565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</w:tcPr>
                <w:p w:rsidR="00946565" w:rsidRDefault="00946565" w:rsidP="00946565">
                  <w:pPr>
                    <w:jc w:val="both"/>
                  </w:pPr>
                </w:p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46565">
                  <w:pPr>
                    <w:jc w:val="both"/>
                  </w:pPr>
                </w:p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46565">
                  <w:pPr>
                    <w:jc w:val="both"/>
                  </w:pPr>
                </w:p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15359"/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15359"/>
              </w:tc>
            </w:tr>
            <w:tr w:rsidR="00946565" w:rsidRPr="00410E03" w:rsidTr="00A02846">
              <w:trPr>
                <w:gridAfter w:val="5"/>
                <w:wAfter w:w="4893" w:type="dxa"/>
                <w:trHeight w:val="346"/>
              </w:trPr>
              <w:tc>
                <w:tcPr>
                  <w:tcW w:w="300" w:type="dxa"/>
                </w:tcPr>
                <w:p w:rsidR="00946565" w:rsidRDefault="00946565" w:rsidP="00915359"/>
              </w:tc>
              <w:tc>
                <w:tcPr>
                  <w:tcW w:w="4704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946565" w:rsidRDefault="00946565" w:rsidP="00915359"/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874" w:rsidRDefault="00596874" w:rsidP="00CF31BB">
      <w:r>
        <w:separator/>
      </w:r>
    </w:p>
  </w:endnote>
  <w:endnote w:type="continuationSeparator" w:id="0">
    <w:p w:rsidR="00596874" w:rsidRDefault="00596874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CC5BCD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AC48CB5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2C5483" w:rsidP="002C5483">
          <w:pPr>
            <w:pStyle w:val="Contacts"/>
            <w:jc w:val="both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5FF0AFE5" wp14:editId="51123D20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12700</wp:posOffset>
                    </wp:positionV>
                    <wp:extent cx="6784340" cy="977900"/>
                    <wp:effectExtent l="0" t="0" r="16510" b="0"/>
                    <wp:wrapNone/>
                    <wp:docPr id="15" name="Group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84340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BAC4244" id="Group 15" o:spid="_x0000_s1026" style="position:absolute;margin-left:-5.4pt;margin-top:1pt;width:534.2pt;height:77pt;z-index:-25164953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2C5483" w:rsidRDefault="002C5483" w:rsidP="002C5483">
          <w:pPr>
            <w:pStyle w:val="Contacts"/>
            <w:spacing w:after="0"/>
            <w:jc w:val="both"/>
          </w:pPr>
          <w:r>
            <w:t>30 National Heroes Circle</w:t>
          </w:r>
        </w:p>
        <w:p w:rsidR="002C5483" w:rsidRDefault="002C5483" w:rsidP="002C5483">
          <w:pPr>
            <w:pStyle w:val="Contacts"/>
            <w:spacing w:after="0"/>
            <w:jc w:val="both"/>
          </w:pPr>
          <w:r>
            <w:t>Ministry of Finance &amp; Public Service Building Kingston 4</w:t>
          </w:r>
        </w:p>
        <w:p w:rsidR="002C5483" w:rsidRPr="009F4149" w:rsidRDefault="002C5483" w:rsidP="002C5483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2C5483" w:rsidP="009F4149">
          <w:pPr>
            <w:pStyle w:val="Contacts"/>
          </w:pPr>
          <w:r>
            <w:t>876-922-8320-7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2C5483" w:rsidP="009F4149">
          <w:pPr>
            <w:pStyle w:val="Contacts"/>
          </w:pPr>
          <w:r w:rsidRPr="002C5483">
            <w:t>complaints@treasury.gov.jm</w:t>
          </w:r>
        </w:p>
      </w:tc>
    </w:tr>
  </w:tbl>
  <w:p w:rsidR="00835DE8" w:rsidRDefault="00835DE8" w:rsidP="009F41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874" w:rsidRDefault="00596874" w:rsidP="00CF31BB">
      <w:r>
        <w:separator/>
      </w:r>
    </w:p>
  </w:footnote>
  <w:footnote w:type="continuationSeparator" w:id="0">
    <w:p w:rsidR="00596874" w:rsidRDefault="00596874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B68" w:rsidRPr="00582B5E" w:rsidRDefault="00582B5E" w:rsidP="00582B5E">
    <w:pPr>
      <w:pStyle w:val="Header"/>
      <w:tabs>
        <w:tab w:val="left" w:pos="3825"/>
        <w:tab w:val="right" w:pos="10800"/>
      </w:tabs>
      <w:jc w:val="both"/>
      <w:rPr>
        <w:sz w:val="36"/>
        <w:szCs w:val="36"/>
      </w:rPr>
    </w:pPr>
    <w:r>
      <w:tab/>
    </w:r>
    <w:r w:rsidRPr="00582B5E">
      <w:rPr>
        <w:sz w:val="36"/>
        <w:szCs w:val="36"/>
      </w:rPr>
      <w:t xml:space="preserve">Accountant Generals Department </w:t>
    </w:r>
    <w:r w:rsidRPr="00582B5E">
      <w:rPr>
        <w:sz w:val="36"/>
        <w:szCs w:val="36"/>
      </w:rPr>
      <w:tab/>
    </w:r>
    <w:r w:rsidRPr="00582B5E">
      <w:rPr>
        <w:sz w:val="36"/>
        <w:szCs w:val="36"/>
      </w:rPr>
      <w:tab/>
    </w:r>
    <w:r w:rsidRPr="00582B5E">
      <w:rPr>
        <w:sz w:val="36"/>
        <w:szCs w:val="36"/>
      </w:rPr>
      <w:tab/>
    </w:r>
    <w:r w:rsidR="000E33F8" w:rsidRPr="00582B5E">
      <w:rPr>
        <w:noProof/>
        <w:sz w:val="36"/>
        <w:szCs w:val="36"/>
        <w:lang w:eastAsia="en-AU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5607007</wp:posOffset>
          </wp:positionH>
          <wp:positionV relativeFrom="paragraph">
            <wp:posOffset>-526415</wp:posOffset>
          </wp:positionV>
          <wp:extent cx="1257300" cy="9944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GD logo png (1) - Edi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994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5DE8" w:rsidRPr="00582B5E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01CBC4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582B5E">
      <w:rPr>
        <w:noProof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00C28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3F8"/>
    <w:rsid w:val="0005135F"/>
    <w:rsid w:val="000C75BF"/>
    <w:rsid w:val="000E33F8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5483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4F6D00"/>
    <w:rsid w:val="00524D35"/>
    <w:rsid w:val="00542A22"/>
    <w:rsid w:val="00582B5E"/>
    <w:rsid w:val="00596874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46565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52ED5"/>
    <w:rsid w:val="00BC1B68"/>
    <w:rsid w:val="00BE6B42"/>
    <w:rsid w:val="00BF5A49"/>
    <w:rsid w:val="00C50E6D"/>
    <w:rsid w:val="00C520D9"/>
    <w:rsid w:val="00C7698B"/>
    <w:rsid w:val="00C84BD5"/>
    <w:rsid w:val="00CF31BB"/>
    <w:rsid w:val="00D4436A"/>
    <w:rsid w:val="00D77D33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9D3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isa.washington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E36E5FB-440F-4A58-9628-8CCCF411F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2023-02-07T20:35:00Z</dcterms:created>
  <dcterms:modified xsi:type="dcterms:W3CDTF">2023-03-16T16:47:00Z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